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22B" w:rsidRDefault="0010222B" w:rsidP="00F051E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0222B" w:rsidRDefault="0010222B" w:rsidP="00F9220D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 </w:t>
      </w:r>
      <w:r w:rsidRPr="00613C52">
        <w:rPr>
          <w:rFonts w:ascii="Times New Roman" w:hAnsi="Times New Roman"/>
          <w:b/>
          <w:bCs/>
        </w:rPr>
        <w:t>SEMINARIO ANAI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</w:t>
      </w:r>
      <w:r w:rsidRPr="00613C52">
        <w:rPr>
          <w:rFonts w:ascii="Times New Roman" w:hAnsi="Times New Roman"/>
          <w:b/>
          <w:bCs/>
          <w:i/>
          <w:iCs/>
        </w:rPr>
        <w:t>Teoria e pratica della descrizione archivistica: standard e sistemi informativi</w:t>
      </w:r>
      <w:r>
        <w:rPr>
          <w:rFonts w:ascii="Times New Roman" w:hAnsi="Times New Roman"/>
          <w:b/>
          <w:bCs/>
        </w:rPr>
        <w:t xml:space="preserve">                                                    </w:t>
      </w:r>
      <w:r w:rsidRPr="00613C52">
        <w:rPr>
          <w:rFonts w:ascii="Times New Roman" w:hAnsi="Times New Roman"/>
          <w:b/>
          <w:bCs/>
        </w:rPr>
        <w:t>Roma, 17-18 giugno 2013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</w:t>
      </w:r>
      <w:r w:rsidRPr="00613C52">
        <w:rPr>
          <w:rFonts w:ascii="Times New Roman" w:hAnsi="Times New Roman"/>
          <w:b/>
          <w:bCs/>
        </w:rPr>
        <w:t>Archivio Centrale dello Stato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</w:t>
      </w:r>
      <w:r w:rsidRPr="00613C52">
        <w:rPr>
          <w:rFonts w:ascii="Times New Roman" w:hAnsi="Times New Roman"/>
          <w:b/>
          <w:bCs/>
        </w:rPr>
        <w:t>Piazzale degli Archivi, 27 - 00144 ROMA EUR</w:t>
      </w:r>
      <w:r>
        <w:rPr>
          <w:rFonts w:ascii="Times New Roman" w:hAnsi="Times New Roman"/>
          <w:b/>
          <w:bCs/>
        </w:rPr>
        <w:t xml:space="preserve">                                                               </w:t>
      </w:r>
    </w:p>
    <w:p w:rsidR="0010222B" w:rsidRPr="00F9220D" w:rsidRDefault="0010222B" w:rsidP="00F92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222B" w:rsidRPr="0077493A" w:rsidRDefault="0010222B" w:rsidP="00D85A22">
      <w:pPr>
        <w:jc w:val="center"/>
        <w:rPr>
          <w:rFonts w:ascii="Times New Roman" w:hAnsi="Times New Roman"/>
        </w:rPr>
      </w:pPr>
      <w:r w:rsidRPr="0077493A">
        <w:rPr>
          <w:rFonts w:ascii="Times New Roman" w:hAnsi="Times New Roman"/>
          <w:b/>
        </w:rPr>
        <w:t xml:space="preserve">MODULO D’ISCRIZIONE                                                                                                                                         (DA INVIARE A: </w:t>
      </w:r>
      <w:hyperlink r:id="rId5" w:history="1">
        <w:r w:rsidRPr="0077493A">
          <w:rPr>
            <w:rStyle w:val="Hyperlink"/>
            <w:rFonts w:ascii="Times New Roman" w:hAnsi="Times New Roman"/>
            <w:b/>
          </w:rPr>
          <w:t>segreteria@anai.org</w:t>
        </w:r>
      </w:hyperlink>
      <w:r w:rsidRPr="0077493A">
        <w:rPr>
          <w:rFonts w:ascii="Times New Roman" w:hAnsi="Times New Roman"/>
          <w:b/>
        </w:rPr>
        <w:t>, fax n. 06.37517714)</w:t>
      </w:r>
      <w:r w:rsidRPr="0077493A">
        <w:rPr>
          <w:rFonts w:ascii="Times New Roman" w:hAnsi="Times New Roman"/>
          <w:b/>
        </w:rPr>
        <w:fldChar w:fldCharType="begin"/>
      </w:r>
      <w:r w:rsidRPr="0077493A">
        <w:rPr>
          <w:rFonts w:ascii="Times New Roman" w:hAnsi="Times New Roman"/>
          <w:b/>
        </w:rPr>
        <w:instrText xml:space="preserve"> HYPERLINK "http://www.anai.org/eventi/2004/Diritto_d'A_iscrizio.pdf" \t "_blank" </w:instrText>
      </w:r>
      <w:r w:rsidRPr="00F9220D">
        <w:rPr>
          <w:rFonts w:ascii="Times New Roman" w:hAnsi="Times New Roman"/>
          <w:b/>
        </w:rPr>
      </w:r>
      <w:r w:rsidRPr="0077493A">
        <w:rPr>
          <w:rFonts w:ascii="Times New Roman" w:hAnsi="Times New Roman"/>
          <w:b/>
        </w:rPr>
        <w:fldChar w:fldCharType="separate"/>
      </w:r>
    </w:p>
    <w:p w:rsidR="0010222B" w:rsidRPr="00E405EA" w:rsidRDefault="0010222B" w:rsidP="00D85A22">
      <w:pPr>
        <w:jc w:val="center"/>
        <w:rPr>
          <w:b/>
        </w:rPr>
      </w:pPr>
      <w:r w:rsidRPr="0077493A">
        <w:rPr>
          <w:rFonts w:ascii="Times New Roman" w:hAnsi="Times New Roman"/>
          <w:b/>
        </w:rPr>
        <w:fldChar w:fldCharType="end"/>
      </w:r>
    </w:p>
    <w:p w:rsidR="0010222B" w:rsidRPr="0077493A" w:rsidRDefault="0010222B" w:rsidP="00D85A22">
      <w:pPr>
        <w:jc w:val="both"/>
        <w:rPr>
          <w:rFonts w:ascii="Times New Roman" w:hAnsi="Times New Roman"/>
          <w:b/>
        </w:rPr>
      </w:pPr>
      <w:r w:rsidRPr="0077493A">
        <w:rPr>
          <w:rFonts w:ascii="Times New Roman" w:hAnsi="Times New Roman"/>
          <w:b/>
        </w:rPr>
        <w:t>COGNOME  E NOME.................................................................…….…………………</w:t>
      </w:r>
      <w:r>
        <w:rPr>
          <w:rFonts w:ascii="Times New Roman" w:hAnsi="Times New Roman"/>
          <w:b/>
        </w:rPr>
        <w:t>…………………….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INDIRIZZO.....................................................………….................................…………</w:t>
      </w:r>
      <w:r>
        <w:rPr>
          <w:b/>
          <w:sz w:val="22"/>
          <w:szCs w:val="22"/>
        </w:rPr>
        <w:t>……………………...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RECAPITO TEL. …………………………………………………….... ………………</w:t>
      </w:r>
      <w:r>
        <w:rPr>
          <w:b/>
          <w:sz w:val="22"/>
          <w:szCs w:val="22"/>
        </w:rPr>
        <w:t>……………………..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E MAIL…………………………………..………….……………………………………</w:t>
      </w:r>
      <w:r>
        <w:rPr>
          <w:b/>
          <w:sz w:val="22"/>
          <w:szCs w:val="22"/>
        </w:rPr>
        <w:t>…………………….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PROFESSIONE.....................................................................</w:t>
      </w:r>
      <w:r>
        <w:rPr>
          <w:b/>
          <w:sz w:val="22"/>
          <w:szCs w:val="22"/>
        </w:rPr>
        <w:t>........................…………………………………..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EVENTUALE ENTE di APPARTENENZA …………………………………………</w:t>
      </w:r>
      <w:r>
        <w:rPr>
          <w:b/>
          <w:sz w:val="22"/>
          <w:szCs w:val="22"/>
        </w:rPr>
        <w:t>……………………...</w:t>
      </w:r>
    </w:p>
    <w:p w:rsidR="0010222B" w:rsidRDefault="0010222B" w:rsidP="0077493A">
      <w:pPr>
        <w:pStyle w:val="item2"/>
        <w:spacing w:before="0" w:after="0"/>
        <w:rPr>
          <w:b/>
          <w:sz w:val="22"/>
          <w:szCs w:val="22"/>
        </w:rPr>
      </w:pPr>
    </w:p>
    <w:p w:rsidR="0010222B" w:rsidRPr="0077493A" w:rsidRDefault="0010222B" w:rsidP="0077493A">
      <w:pPr>
        <w:pStyle w:val="item2"/>
        <w:spacing w:before="0" w:after="0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UTILIZZA UN SOFTWARE DI INVENTARIAZIONE?    SI’…..</w:t>
      </w:r>
      <w:r>
        <w:rPr>
          <w:b/>
          <w:sz w:val="22"/>
          <w:szCs w:val="22"/>
        </w:rPr>
        <w:t xml:space="preserve">                         </w:t>
      </w:r>
      <w:r w:rsidRPr="0077493A">
        <w:rPr>
          <w:b/>
          <w:sz w:val="22"/>
          <w:szCs w:val="22"/>
        </w:rPr>
        <w:t xml:space="preserve"> NO….. </w:t>
      </w:r>
    </w:p>
    <w:p w:rsidR="0010222B" w:rsidRDefault="0010222B" w:rsidP="0077493A">
      <w:pPr>
        <w:pStyle w:val="item2"/>
        <w:spacing w:before="0" w:after="0"/>
        <w:rPr>
          <w:b/>
          <w:sz w:val="22"/>
          <w:szCs w:val="22"/>
        </w:rPr>
      </w:pPr>
    </w:p>
    <w:p w:rsidR="0010222B" w:rsidRPr="0077493A" w:rsidRDefault="0010222B" w:rsidP="0077493A">
      <w:pPr>
        <w:pStyle w:val="item2"/>
        <w:spacing w:before="0" w:after="0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SE SI’, QUALE? ………………………………………………………………</w:t>
      </w:r>
      <w:r>
        <w:rPr>
          <w:b/>
          <w:sz w:val="22"/>
          <w:szCs w:val="22"/>
        </w:rPr>
        <w:t>……….....................................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 xml:space="preserve">SOCIO ANAI </w:t>
      </w:r>
      <w:r>
        <w:rPr>
          <w:b/>
          <w:sz w:val="22"/>
          <w:szCs w:val="22"/>
        </w:rPr>
        <w:t xml:space="preserve">ORDINARIO o dipendente SOSTENITORE </w:t>
      </w:r>
      <w:r w:rsidRPr="0077493A">
        <w:rPr>
          <w:b/>
          <w:sz w:val="22"/>
          <w:szCs w:val="22"/>
        </w:rPr>
        <w:t>in regola</w:t>
      </w:r>
      <w:r>
        <w:rPr>
          <w:b/>
          <w:sz w:val="22"/>
          <w:szCs w:val="22"/>
        </w:rPr>
        <w:t xml:space="preserve"> 2013</w:t>
      </w:r>
      <w:r w:rsidRPr="0077493A">
        <w:rPr>
          <w:b/>
          <w:sz w:val="22"/>
          <w:szCs w:val="22"/>
        </w:rPr>
        <w:t xml:space="preserve"> </w:t>
      </w:r>
      <w:r w:rsidRPr="0077493A">
        <w:rPr>
          <w:sz w:val="22"/>
          <w:szCs w:val="22"/>
        </w:rPr>
        <w:sym w:font="Symbol" w:char="F08D"/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SOCIO ANAI JUNIORES in regola</w:t>
      </w:r>
      <w:r>
        <w:rPr>
          <w:b/>
          <w:sz w:val="22"/>
          <w:szCs w:val="22"/>
        </w:rPr>
        <w:t xml:space="preserve"> 2013</w:t>
      </w:r>
      <w:r w:rsidRPr="0077493A">
        <w:rPr>
          <w:b/>
          <w:sz w:val="22"/>
          <w:szCs w:val="22"/>
        </w:rPr>
        <w:t xml:space="preserve"> </w:t>
      </w:r>
      <w:r w:rsidRPr="0077493A">
        <w:rPr>
          <w:sz w:val="22"/>
          <w:szCs w:val="22"/>
        </w:rPr>
        <w:sym w:font="Symbol" w:char="F08D"/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 xml:space="preserve">NON SOCIO </w:t>
      </w:r>
      <w:r w:rsidRPr="0077493A">
        <w:rPr>
          <w:sz w:val="22"/>
          <w:szCs w:val="22"/>
        </w:rPr>
        <w:sym w:font="Symbol" w:char="F08D"/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 xml:space="preserve">DATI PER </w:t>
      </w:r>
      <w:smartTag w:uri="urn:schemas-microsoft-com:office:smarttags" w:element="PersonName">
        <w:smartTagPr>
          <w:attr w:name="ProductID" w:val="LA FATTURA"/>
        </w:smartTagPr>
        <w:r w:rsidRPr="0077493A">
          <w:rPr>
            <w:b/>
            <w:sz w:val="22"/>
            <w:szCs w:val="22"/>
          </w:rPr>
          <w:t>LA FATTURA</w:t>
        </w:r>
      </w:smartTag>
      <w:r w:rsidRPr="0077493A">
        <w:rPr>
          <w:b/>
          <w:sz w:val="22"/>
          <w:szCs w:val="22"/>
        </w:rPr>
        <w:t xml:space="preserve"> (ASSOLUTAMENTE OBBLIGATORI)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COGNOME E NOME / DENOMINAZIONE/ RAGIONE SOCIALE ………………………</w:t>
      </w:r>
      <w:r>
        <w:rPr>
          <w:b/>
          <w:sz w:val="22"/>
          <w:szCs w:val="22"/>
        </w:rPr>
        <w:t>……………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……………………………………………………………………………………………………</w:t>
      </w:r>
      <w:r>
        <w:rPr>
          <w:b/>
          <w:sz w:val="22"/>
          <w:szCs w:val="22"/>
        </w:rPr>
        <w:t>……………...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INDIRIZZO……………………………………………………………………………................</w:t>
      </w:r>
      <w:r>
        <w:rPr>
          <w:b/>
          <w:sz w:val="22"/>
          <w:szCs w:val="22"/>
        </w:rPr>
        <w:t>.....................</w:t>
      </w:r>
    </w:p>
    <w:p w:rsidR="0010222B" w:rsidRPr="0077493A" w:rsidRDefault="0010222B" w:rsidP="00D85A22">
      <w:pPr>
        <w:pStyle w:val="item2"/>
        <w:spacing w:before="0" w:after="0"/>
        <w:ind w:firstLine="708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P. IVA ……………………………………………………………………………………………</w:t>
      </w:r>
      <w:r>
        <w:rPr>
          <w:b/>
          <w:sz w:val="22"/>
          <w:szCs w:val="22"/>
        </w:rPr>
        <w:t>……………..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CODICE FISCALE (obbligatorio)……………………………………………………………...</w:t>
      </w:r>
      <w:r>
        <w:rPr>
          <w:b/>
          <w:sz w:val="22"/>
          <w:szCs w:val="22"/>
        </w:rPr>
        <w:t>.....................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N.B. Gli Enti esenti da IVA sono pregati di specificarlo e di inviare i dati completi necessari per l’emissione della fattura.</w:t>
      </w:r>
    </w:p>
    <w:p w:rsidR="0010222B" w:rsidRPr="0077493A" w:rsidRDefault="0010222B" w:rsidP="00D85A22">
      <w:pPr>
        <w:pStyle w:val="item2"/>
        <w:spacing w:before="0" w:after="0"/>
        <w:jc w:val="both"/>
        <w:rPr>
          <w:b/>
          <w:sz w:val="22"/>
          <w:szCs w:val="22"/>
        </w:rPr>
      </w:pPr>
      <w:r w:rsidRPr="0077493A">
        <w:rPr>
          <w:b/>
          <w:sz w:val="22"/>
          <w:szCs w:val="22"/>
        </w:rPr>
        <w:t> </w:t>
      </w:r>
    </w:p>
    <w:p w:rsidR="0010222B" w:rsidRPr="0077493A" w:rsidRDefault="0010222B" w:rsidP="00D85A22">
      <w:pPr>
        <w:jc w:val="both"/>
        <w:rPr>
          <w:rFonts w:ascii="Times New Roman" w:hAnsi="Times New Roman"/>
        </w:rPr>
      </w:pPr>
      <w:r w:rsidRPr="0077493A">
        <w:rPr>
          <w:rFonts w:ascii="Times New Roman" w:hAnsi="Times New Roman"/>
        </w:rPr>
        <w:t>Autorizzo ad utilizzare le informazioni raccolte esclusivamente ai fini sopra indicati in conformità al D.Lgs 196/2003</w:t>
      </w:r>
    </w:p>
    <w:p w:rsidR="0010222B" w:rsidRPr="0077493A" w:rsidRDefault="0010222B" w:rsidP="00D85A22">
      <w:pPr>
        <w:pStyle w:val="item2"/>
        <w:spacing w:before="0" w:after="0"/>
        <w:jc w:val="both"/>
        <w:rPr>
          <w:sz w:val="22"/>
          <w:szCs w:val="22"/>
        </w:rPr>
      </w:pPr>
    </w:p>
    <w:p w:rsidR="0010222B" w:rsidRPr="00F9220D" w:rsidRDefault="0010222B" w:rsidP="00F9220D">
      <w:pPr>
        <w:pStyle w:val="item2"/>
        <w:spacing w:before="0" w:after="0"/>
        <w:jc w:val="both"/>
        <w:rPr>
          <w:sz w:val="22"/>
          <w:szCs w:val="22"/>
        </w:rPr>
      </w:pPr>
      <w:r w:rsidRPr="00F9220D">
        <w:rPr>
          <w:sz w:val="22"/>
          <w:szCs w:val="22"/>
        </w:rPr>
        <w:t>FIRMA ……………………………………………………………………</w:t>
      </w:r>
    </w:p>
    <w:sectPr w:rsidR="0010222B" w:rsidRPr="00F9220D" w:rsidSect="00D14D91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49C2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C487D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66C44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5AAB9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64A37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6EC7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802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22659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8B1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60EC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71D"/>
    <w:rsid w:val="00000EA4"/>
    <w:rsid w:val="000013B6"/>
    <w:rsid w:val="0000316C"/>
    <w:rsid w:val="00024B3B"/>
    <w:rsid w:val="00037299"/>
    <w:rsid w:val="00042D3B"/>
    <w:rsid w:val="00050C8A"/>
    <w:rsid w:val="00061787"/>
    <w:rsid w:val="000736AF"/>
    <w:rsid w:val="0007421C"/>
    <w:rsid w:val="00076F51"/>
    <w:rsid w:val="0008453B"/>
    <w:rsid w:val="0008511D"/>
    <w:rsid w:val="00094C71"/>
    <w:rsid w:val="000A1618"/>
    <w:rsid w:val="000B0EC9"/>
    <w:rsid w:val="000C09E6"/>
    <w:rsid w:val="000C2D65"/>
    <w:rsid w:val="000C43C8"/>
    <w:rsid w:val="000C56A6"/>
    <w:rsid w:val="000C7174"/>
    <w:rsid w:val="000D25FE"/>
    <w:rsid w:val="000D4723"/>
    <w:rsid w:val="000D4F97"/>
    <w:rsid w:val="000D5AA9"/>
    <w:rsid w:val="000E064D"/>
    <w:rsid w:val="000E3EAD"/>
    <w:rsid w:val="000F2557"/>
    <w:rsid w:val="000F3385"/>
    <w:rsid w:val="000F671E"/>
    <w:rsid w:val="0010222B"/>
    <w:rsid w:val="00103488"/>
    <w:rsid w:val="00113F4D"/>
    <w:rsid w:val="001209A6"/>
    <w:rsid w:val="00120A88"/>
    <w:rsid w:val="00123437"/>
    <w:rsid w:val="0012433A"/>
    <w:rsid w:val="001261B6"/>
    <w:rsid w:val="0013097F"/>
    <w:rsid w:val="00132F3E"/>
    <w:rsid w:val="001340F7"/>
    <w:rsid w:val="001422CA"/>
    <w:rsid w:val="001615C9"/>
    <w:rsid w:val="001619E2"/>
    <w:rsid w:val="00162119"/>
    <w:rsid w:val="00166994"/>
    <w:rsid w:val="00175A25"/>
    <w:rsid w:val="001930A2"/>
    <w:rsid w:val="0019471D"/>
    <w:rsid w:val="00195041"/>
    <w:rsid w:val="00196791"/>
    <w:rsid w:val="001A1EE5"/>
    <w:rsid w:val="001B0555"/>
    <w:rsid w:val="001B78FE"/>
    <w:rsid w:val="001B7A59"/>
    <w:rsid w:val="001C5A8F"/>
    <w:rsid w:val="001C6EBE"/>
    <w:rsid w:val="001D5E6A"/>
    <w:rsid w:val="001E0160"/>
    <w:rsid w:val="001E0238"/>
    <w:rsid w:val="001E6E16"/>
    <w:rsid w:val="001F5E5E"/>
    <w:rsid w:val="00206360"/>
    <w:rsid w:val="00206B5E"/>
    <w:rsid w:val="00211A62"/>
    <w:rsid w:val="002124F6"/>
    <w:rsid w:val="00214959"/>
    <w:rsid w:val="002326DF"/>
    <w:rsid w:val="00234474"/>
    <w:rsid w:val="0023708D"/>
    <w:rsid w:val="00242C37"/>
    <w:rsid w:val="0024491A"/>
    <w:rsid w:val="0025010B"/>
    <w:rsid w:val="00254E6C"/>
    <w:rsid w:val="002579D3"/>
    <w:rsid w:val="00263E69"/>
    <w:rsid w:val="002672AC"/>
    <w:rsid w:val="00267717"/>
    <w:rsid w:val="00276CD8"/>
    <w:rsid w:val="00285947"/>
    <w:rsid w:val="00285C56"/>
    <w:rsid w:val="00286866"/>
    <w:rsid w:val="00293247"/>
    <w:rsid w:val="002A6786"/>
    <w:rsid w:val="002B2194"/>
    <w:rsid w:val="002C00B4"/>
    <w:rsid w:val="002D0AA5"/>
    <w:rsid w:val="002D18D7"/>
    <w:rsid w:val="002E2C0B"/>
    <w:rsid w:val="002E5E68"/>
    <w:rsid w:val="002E6703"/>
    <w:rsid w:val="002E73BB"/>
    <w:rsid w:val="002F5F34"/>
    <w:rsid w:val="00302576"/>
    <w:rsid w:val="003027CC"/>
    <w:rsid w:val="00306CC3"/>
    <w:rsid w:val="00307693"/>
    <w:rsid w:val="00307919"/>
    <w:rsid w:val="0031163F"/>
    <w:rsid w:val="00312DC6"/>
    <w:rsid w:val="0031571C"/>
    <w:rsid w:val="0031757D"/>
    <w:rsid w:val="00326A2B"/>
    <w:rsid w:val="00330853"/>
    <w:rsid w:val="00330D22"/>
    <w:rsid w:val="00333277"/>
    <w:rsid w:val="003374CC"/>
    <w:rsid w:val="00342EE5"/>
    <w:rsid w:val="00345617"/>
    <w:rsid w:val="00346CDD"/>
    <w:rsid w:val="003471DE"/>
    <w:rsid w:val="00352091"/>
    <w:rsid w:val="00353E92"/>
    <w:rsid w:val="00362127"/>
    <w:rsid w:val="00363323"/>
    <w:rsid w:val="0036558E"/>
    <w:rsid w:val="003665BD"/>
    <w:rsid w:val="003720E2"/>
    <w:rsid w:val="00372460"/>
    <w:rsid w:val="00374800"/>
    <w:rsid w:val="00377FB3"/>
    <w:rsid w:val="00381917"/>
    <w:rsid w:val="003866E0"/>
    <w:rsid w:val="00393C6D"/>
    <w:rsid w:val="003957D2"/>
    <w:rsid w:val="00395F63"/>
    <w:rsid w:val="00397DC8"/>
    <w:rsid w:val="003B1E4D"/>
    <w:rsid w:val="003C1DA9"/>
    <w:rsid w:val="003C4094"/>
    <w:rsid w:val="003D09E7"/>
    <w:rsid w:val="003D344B"/>
    <w:rsid w:val="003D68EB"/>
    <w:rsid w:val="003E614E"/>
    <w:rsid w:val="003F22EB"/>
    <w:rsid w:val="003F7949"/>
    <w:rsid w:val="00402109"/>
    <w:rsid w:val="004069CE"/>
    <w:rsid w:val="0040790A"/>
    <w:rsid w:val="00407BA9"/>
    <w:rsid w:val="00416352"/>
    <w:rsid w:val="00420A34"/>
    <w:rsid w:val="0042318D"/>
    <w:rsid w:val="00423243"/>
    <w:rsid w:val="00423D25"/>
    <w:rsid w:val="004427A3"/>
    <w:rsid w:val="004436AE"/>
    <w:rsid w:val="0044418A"/>
    <w:rsid w:val="00445C04"/>
    <w:rsid w:val="00445CC6"/>
    <w:rsid w:val="00446ED8"/>
    <w:rsid w:val="00453712"/>
    <w:rsid w:val="00455E84"/>
    <w:rsid w:val="00463210"/>
    <w:rsid w:val="004729EC"/>
    <w:rsid w:val="00472BA3"/>
    <w:rsid w:val="00477DCB"/>
    <w:rsid w:val="00481160"/>
    <w:rsid w:val="0048116C"/>
    <w:rsid w:val="004826B1"/>
    <w:rsid w:val="0048313A"/>
    <w:rsid w:val="00483AC8"/>
    <w:rsid w:val="00483B6E"/>
    <w:rsid w:val="00487070"/>
    <w:rsid w:val="00492D0F"/>
    <w:rsid w:val="004B33A8"/>
    <w:rsid w:val="004B498E"/>
    <w:rsid w:val="004C14F9"/>
    <w:rsid w:val="004C211D"/>
    <w:rsid w:val="004C3446"/>
    <w:rsid w:val="004C560A"/>
    <w:rsid w:val="004D1358"/>
    <w:rsid w:val="004D54A6"/>
    <w:rsid w:val="004E773C"/>
    <w:rsid w:val="004E789A"/>
    <w:rsid w:val="004F4F54"/>
    <w:rsid w:val="004F55E9"/>
    <w:rsid w:val="00522DAC"/>
    <w:rsid w:val="0052383E"/>
    <w:rsid w:val="00524442"/>
    <w:rsid w:val="00524D91"/>
    <w:rsid w:val="005261E3"/>
    <w:rsid w:val="00531678"/>
    <w:rsid w:val="005352F1"/>
    <w:rsid w:val="00542376"/>
    <w:rsid w:val="00543D72"/>
    <w:rsid w:val="00544B04"/>
    <w:rsid w:val="00545486"/>
    <w:rsid w:val="005461CD"/>
    <w:rsid w:val="00546DF7"/>
    <w:rsid w:val="00554551"/>
    <w:rsid w:val="00556171"/>
    <w:rsid w:val="00563611"/>
    <w:rsid w:val="00564EF9"/>
    <w:rsid w:val="0056573D"/>
    <w:rsid w:val="005710EB"/>
    <w:rsid w:val="00572EB5"/>
    <w:rsid w:val="00573B33"/>
    <w:rsid w:val="005911CD"/>
    <w:rsid w:val="005929C5"/>
    <w:rsid w:val="005A29C3"/>
    <w:rsid w:val="005B08FE"/>
    <w:rsid w:val="005B2855"/>
    <w:rsid w:val="005C1DBE"/>
    <w:rsid w:val="005C2618"/>
    <w:rsid w:val="005C3382"/>
    <w:rsid w:val="005C51C5"/>
    <w:rsid w:val="005C7DB8"/>
    <w:rsid w:val="005E3B02"/>
    <w:rsid w:val="005E48BA"/>
    <w:rsid w:val="005E603B"/>
    <w:rsid w:val="005F009B"/>
    <w:rsid w:val="005F0308"/>
    <w:rsid w:val="005F4794"/>
    <w:rsid w:val="005F4C65"/>
    <w:rsid w:val="005F78C0"/>
    <w:rsid w:val="00603FDB"/>
    <w:rsid w:val="00607909"/>
    <w:rsid w:val="00610C1D"/>
    <w:rsid w:val="00612C1F"/>
    <w:rsid w:val="00613C52"/>
    <w:rsid w:val="00615649"/>
    <w:rsid w:val="0061612B"/>
    <w:rsid w:val="00617251"/>
    <w:rsid w:val="006270AB"/>
    <w:rsid w:val="006302B9"/>
    <w:rsid w:val="00632D06"/>
    <w:rsid w:val="00633F9D"/>
    <w:rsid w:val="00653694"/>
    <w:rsid w:val="00656D51"/>
    <w:rsid w:val="0066419D"/>
    <w:rsid w:val="00671485"/>
    <w:rsid w:val="00674024"/>
    <w:rsid w:val="006756B3"/>
    <w:rsid w:val="00675EFF"/>
    <w:rsid w:val="00681F5C"/>
    <w:rsid w:val="0068734B"/>
    <w:rsid w:val="00691E0F"/>
    <w:rsid w:val="00693A47"/>
    <w:rsid w:val="0069602D"/>
    <w:rsid w:val="00696594"/>
    <w:rsid w:val="006976E5"/>
    <w:rsid w:val="006A1837"/>
    <w:rsid w:val="006B0972"/>
    <w:rsid w:val="006B45A2"/>
    <w:rsid w:val="006B463B"/>
    <w:rsid w:val="006B784A"/>
    <w:rsid w:val="006C7C9A"/>
    <w:rsid w:val="006E005C"/>
    <w:rsid w:val="006E074C"/>
    <w:rsid w:val="006E388E"/>
    <w:rsid w:val="006F2297"/>
    <w:rsid w:val="006F461A"/>
    <w:rsid w:val="006F4974"/>
    <w:rsid w:val="006F5A38"/>
    <w:rsid w:val="00700341"/>
    <w:rsid w:val="00700A10"/>
    <w:rsid w:val="00705896"/>
    <w:rsid w:val="007219E0"/>
    <w:rsid w:val="007227C6"/>
    <w:rsid w:val="0072625D"/>
    <w:rsid w:val="00733085"/>
    <w:rsid w:val="00742135"/>
    <w:rsid w:val="007452F5"/>
    <w:rsid w:val="00750FF7"/>
    <w:rsid w:val="007551F4"/>
    <w:rsid w:val="0077493A"/>
    <w:rsid w:val="0077500D"/>
    <w:rsid w:val="00775316"/>
    <w:rsid w:val="007820B0"/>
    <w:rsid w:val="007836EB"/>
    <w:rsid w:val="007850FE"/>
    <w:rsid w:val="007862D9"/>
    <w:rsid w:val="0079460E"/>
    <w:rsid w:val="00794B36"/>
    <w:rsid w:val="00797DB7"/>
    <w:rsid w:val="007A4302"/>
    <w:rsid w:val="007B29D6"/>
    <w:rsid w:val="007C15D5"/>
    <w:rsid w:val="007C27F6"/>
    <w:rsid w:val="007C53DE"/>
    <w:rsid w:val="007C5930"/>
    <w:rsid w:val="007C59F1"/>
    <w:rsid w:val="007D25D0"/>
    <w:rsid w:val="007D2BA0"/>
    <w:rsid w:val="007D6B99"/>
    <w:rsid w:val="007E145A"/>
    <w:rsid w:val="007E4153"/>
    <w:rsid w:val="007E5208"/>
    <w:rsid w:val="007E5611"/>
    <w:rsid w:val="007F58F2"/>
    <w:rsid w:val="00800F6C"/>
    <w:rsid w:val="00810F29"/>
    <w:rsid w:val="008225D9"/>
    <w:rsid w:val="00822876"/>
    <w:rsid w:val="00826B92"/>
    <w:rsid w:val="00836364"/>
    <w:rsid w:val="00844AB4"/>
    <w:rsid w:val="00845319"/>
    <w:rsid w:val="0086463F"/>
    <w:rsid w:val="00865D6A"/>
    <w:rsid w:val="00872ADB"/>
    <w:rsid w:val="00873788"/>
    <w:rsid w:val="008801D8"/>
    <w:rsid w:val="00885DDE"/>
    <w:rsid w:val="00892149"/>
    <w:rsid w:val="00895187"/>
    <w:rsid w:val="00896E32"/>
    <w:rsid w:val="008A2378"/>
    <w:rsid w:val="008A6C01"/>
    <w:rsid w:val="008B0525"/>
    <w:rsid w:val="008C0A3A"/>
    <w:rsid w:val="008C0A49"/>
    <w:rsid w:val="008C4786"/>
    <w:rsid w:val="008D07CF"/>
    <w:rsid w:val="008D78D8"/>
    <w:rsid w:val="008E5C5D"/>
    <w:rsid w:val="008E5F1B"/>
    <w:rsid w:val="008F0313"/>
    <w:rsid w:val="008F07C7"/>
    <w:rsid w:val="008F7530"/>
    <w:rsid w:val="00903205"/>
    <w:rsid w:val="00903462"/>
    <w:rsid w:val="009070F8"/>
    <w:rsid w:val="0091620E"/>
    <w:rsid w:val="009177C9"/>
    <w:rsid w:val="00920684"/>
    <w:rsid w:val="00920710"/>
    <w:rsid w:val="009232D5"/>
    <w:rsid w:val="00924102"/>
    <w:rsid w:val="00925696"/>
    <w:rsid w:val="0092781E"/>
    <w:rsid w:val="00937132"/>
    <w:rsid w:val="009404D0"/>
    <w:rsid w:val="00943BC4"/>
    <w:rsid w:val="00945A7F"/>
    <w:rsid w:val="00945D47"/>
    <w:rsid w:val="009562EC"/>
    <w:rsid w:val="00957175"/>
    <w:rsid w:val="00965276"/>
    <w:rsid w:val="00965415"/>
    <w:rsid w:val="00971B1F"/>
    <w:rsid w:val="0097598F"/>
    <w:rsid w:val="0098419A"/>
    <w:rsid w:val="009850F2"/>
    <w:rsid w:val="009925D7"/>
    <w:rsid w:val="00994047"/>
    <w:rsid w:val="00996662"/>
    <w:rsid w:val="00996E12"/>
    <w:rsid w:val="009A10BF"/>
    <w:rsid w:val="009B2BDA"/>
    <w:rsid w:val="009C3BBE"/>
    <w:rsid w:val="009C6AA9"/>
    <w:rsid w:val="009D2112"/>
    <w:rsid w:val="009D6FB5"/>
    <w:rsid w:val="009E2893"/>
    <w:rsid w:val="009E2B67"/>
    <w:rsid w:val="009E3015"/>
    <w:rsid w:val="009F18A5"/>
    <w:rsid w:val="009F4EA7"/>
    <w:rsid w:val="009F67BE"/>
    <w:rsid w:val="00A0575D"/>
    <w:rsid w:val="00A07817"/>
    <w:rsid w:val="00A10755"/>
    <w:rsid w:val="00A22374"/>
    <w:rsid w:val="00A22990"/>
    <w:rsid w:val="00A23C70"/>
    <w:rsid w:val="00A32AE8"/>
    <w:rsid w:val="00A348A2"/>
    <w:rsid w:val="00A405F9"/>
    <w:rsid w:val="00A43CC3"/>
    <w:rsid w:val="00A44830"/>
    <w:rsid w:val="00A47156"/>
    <w:rsid w:val="00A50384"/>
    <w:rsid w:val="00A53174"/>
    <w:rsid w:val="00A604E6"/>
    <w:rsid w:val="00A60D90"/>
    <w:rsid w:val="00A61712"/>
    <w:rsid w:val="00A83A18"/>
    <w:rsid w:val="00A9039D"/>
    <w:rsid w:val="00A91339"/>
    <w:rsid w:val="00AA15C9"/>
    <w:rsid w:val="00AB1679"/>
    <w:rsid w:val="00AB5421"/>
    <w:rsid w:val="00AB5B06"/>
    <w:rsid w:val="00AB6CBB"/>
    <w:rsid w:val="00AB7ACC"/>
    <w:rsid w:val="00AB7DA1"/>
    <w:rsid w:val="00AC4BE5"/>
    <w:rsid w:val="00AD00B1"/>
    <w:rsid w:val="00AD197C"/>
    <w:rsid w:val="00AD1C7C"/>
    <w:rsid w:val="00AD386F"/>
    <w:rsid w:val="00AE437F"/>
    <w:rsid w:val="00AE7AE7"/>
    <w:rsid w:val="00AF5C69"/>
    <w:rsid w:val="00B07B2A"/>
    <w:rsid w:val="00B108EA"/>
    <w:rsid w:val="00B10A35"/>
    <w:rsid w:val="00B22F83"/>
    <w:rsid w:val="00B336B1"/>
    <w:rsid w:val="00B36AD3"/>
    <w:rsid w:val="00B41273"/>
    <w:rsid w:val="00B43F46"/>
    <w:rsid w:val="00B44AA1"/>
    <w:rsid w:val="00B56279"/>
    <w:rsid w:val="00B63C90"/>
    <w:rsid w:val="00B645B5"/>
    <w:rsid w:val="00B648B2"/>
    <w:rsid w:val="00B64C05"/>
    <w:rsid w:val="00B65A23"/>
    <w:rsid w:val="00B7085D"/>
    <w:rsid w:val="00B72252"/>
    <w:rsid w:val="00B72A85"/>
    <w:rsid w:val="00B81A2B"/>
    <w:rsid w:val="00B871CE"/>
    <w:rsid w:val="00B96165"/>
    <w:rsid w:val="00B9743B"/>
    <w:rsid w:val="00BB6546"/>
    <w:rsid w:val="00BC57C0"/>
    <w:rsid w:val="00BD039E"/>
    <w:rsid w:val="00BD1CEC"/>
    <w:rsid w:val="00BD6CDE"/>
    <w:rsid w:val="00BE47E4"/>
    <w:rsid w:val="00BE66B7"/>
    <w:rsid w:val="00BE6AD0"/>
    <w:rsid w:val="00BF3906"/>
    <w:rsid w:val="00BF59EF"/>
    <w:rsid w:val="00BF5BD6"/>
    <w:rsid w:val="00C1176E"/>
    <w:rsid w:val="00C12A74"/>
    <w:rsid w:val="00C2506A"/>
    <w:rsid w:val="00C35B3F"/>
    <w:rsid w:val="00C427B9"/>
    <w:rsid w:val="00C5105A"/>
    <w:rsid w:val="00C51C5A"/>
    <w:rsid w:val="00C572C5"/>
    <w:rsid w:val="00C70452"/>
    <w:rsid w:val="00C772EE"/>
    <w:rsid w:val="00C804BE"/>
    <w:rsid w:val="00C80903"/>
    <w:rsid w:val="00C8300B"/>
    <w:rsid w:val="00C85E9E"/>
    <w:rsid w:val="00C867B3"/>
    <w:rsid w:val="00C9220E"/>
    <w:rsid w:val="00C93ED3"/>
    <w:rsid w:val="00C961EA"/>
    <w:rsid w:val="00CB2B79"/>
    <w:rsid w:val="00CB34AB"/>
    <w:rsid w:val="00CB3667"/>
    <w:rsid w:val="00CC045F"/>
    <w:rsid w:val="00CD2837"/>
    <w:rsid w:val="00CD2A29"/>
    <w:rsid w:val="00CD61B0"/>
    <w:rsid w:val="00CE3E14"/>
    <w:rsid w:val="00CF76DE"/>
    <w:rsid w:val="00CF7B2B"/>
    <w:rsid w:val="00D013DD"/>
    <w:rsid w:val="00D027F5"/>
    <w:rsid w:val="00D05950"/>
    <w:rsid w:val="00D07352"/>
    <w:rsid w:val="00D1272F"/>
    <w:rsid w:val="00D13564"/>
    <w:rsid w:val="00D14D91"/>
    <w:rsid w:val="00D331DF"/>
    <w:rsid w:val="00D34C96"/>
    <w:rsid w:val="00D455F9"/>
    <w:rsid w:val="00D5402E"/>
    <w:rsid w:val="00D571F5"/>
    <w:rsid w:val="00D65B56"/>
    <w:rsid w:val="00D66CDF"/>
    <w:rsid w:val="00D804AF"/>
    <w:rsid w:val="00D85A22"/>
    <w:rsid w:val="00D8621F"/>
    <w:rsid w:val="00D941FE"/>
    <w:rsid w:val="00D95FBE"/>
    <w:rsid w:val="00DA1603"/>
    <w:rsid w:val="00DA46C2"/>
    <w:rsid w:val="00DA5F03"/>
    <w:rsid w:val="00DA69EF"/>
    <w:rsid w:val="00DB6FF2"/>
    <w:rsid w:val="00DC2D21"/>
    <w:rsid w:val="00DC4127"/>
    <w:rsid w:val="00DC75BB"/>
    <w:rsid w:val="00DE5644"/>
    <w:rsid w:val="00DE715A"/>
    <w:rsid w:val="00E03611"/>
    <w:rsid w:val="00E1571F"/>
    <w:rsid w:val="00E16BE0"/>
    <w:rsid w:val="00E23706"/>
    <w:rsid w:val="00E23A1C"/>
    <w:rsid w:val="00E242FE"/>
    <w:rsid w:val="00E249E2"/>
    <w:rsid w:val="00E405EA"/>
    <w:rsid w:val="00E43EA0"/>
    <w:rsid w:val="00E47E4A"/>
    <w:rsid w:val="00E511F8"/>
    <w:rsid w:val="00E51DA2"/>
    <w:rsid w:val="00E640EC"/>
    <w:rsid w:val="00E64615"/>
    <w:rsid w:val="00E65C05"/>
    <w:rsid w:val="00E72A0A"/>
    <w:rsid w:val="00E810AC"/>
    <w:rsid w:val="00E85E4C"/>
    <w:rsid w:val="00E86529"/>
    <w:rsid w:val="00E86C8B"/>
    <w:rsid w:val="00E93B1B"/>
    <w:rsid w:val="00EB7AC8"/>
    <w:rsid w:val="00EB7E9C"/>
    <w:rsid w:val="00EC1B7A"/>
    <w:rsid w:val="00EC3B08"/>
    <w:rsid w:val="00ED228A"/>
    <w:rsid w:val="00ED4D31"/>
    <w:rsid w:val="00EF7C53"/>
    <w:rsid w:val="00F051E4"/>
    <w:rsid w:val="00F060D9"/>
    <w:rsid w:val="00F11525"/>
    <w:rsid w:val="00F123D5"/>
    <w:rsid w:val="00F220AC"/>
    <w:rsid w:val="00F24FEE"/>
    <w:rsid w:val="00F30CC4"/>
    <w:rsid w:val="00F42A1D"/>
    <w:rsid w:val="00F42C37"/>
    <w:rsid w:val="00F55764"/>
    <w:rsid w:val="00F55F0F"/>
    <w:rsid w:val="00F600ED"/>
    <w:rsid w:val="00F619D9"/>
    <w:rsid w:val="00F71ABA"/>
    <w:rsid w:val="00F72D55"/>
    <w:rsid w:val="00F735E4"/>
    <w:rsid w:val="00F7531C"/>
    <w:rsid w:val="00F755E7"/>
    <w:rsid w:val="00F7670F"/>
    <w:rsid w:val="00F818A7"/>
    <w:rsid w:val="00F81D6E"/>
    <w:rsid w:val="00F83EAF"/>
    <w:rsid w:val="00F83F9C"/>
    <w:rsid w:val="00F876AF"/>
    <w:rsid w:val="00F9220D"/>
    <w:rsid w:val="00F93AF9"/>
    <w:rsid w:val="00F94349"/>
    <w:rsid w:val="00F94414"/>
    <w:rsid w:val="00FA0163"/>
    <w:rsid w:val="00FA0AC8"/>
    <w:rsid w:val="00FA2072"/>
    <w:rsid w:val="00FA5DC5"/>
    <w:rsid w:val="00FA716A"/>
    <w:rsid w:val="00FB6AFC"/>
    <w:rsid w:val="00FC16C0"/>
    <w:rsid w:val="00FC4868"/>
    <w:rsid w:val="00FD6D1D"/>
    <w:rsid w:val="00FE50F1"/>
    <w:rsid w:val="00FE5DF2"/>
    <w:rsid w:val="00FF07E3"/>
    <w:rsid w:val="00FF4FFE"/>
    <w:rsid w:val="00FF56D8"/>
    <w:rsid w:val="00FF5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4D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51E4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0"/>
      <w:lang w:eastAsia="it-IT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13C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F051E4"/>
    <w:pPr>
      <w:keepNext/>
      <w:spacing w:after="0" w:line="240" w:lineRule="auto"/>
      <w:outlineLvl w:val="3"/>
    </w:pPr>
    <w:rPr>
      <w:rFonts w:ascii="Times New Roman" w:hAnsi="Times New Roman"/>
      <w:b/>
      <w:sz w:val="24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6CDE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D00B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CDE"/>
    <w:rPr>
      <w:rFonts w:ascii="Calibri" w:hAnsi="Calibri" w:cs="Times New Roman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23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383E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locked/>
    <w:rsid w:val="00F051E4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BD6CDE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rsid w:val="00F051E4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F051E4"/>
    <w:pPr>
      <w:spacing w:before="100" w:after="100" w:line="240" w:lineRule="auto"/>
    </w:pPr>
    <w:rPr>
      <w:rFonts w:ascii="Times New Roman" w:hAnsi="Times New Roman"/>
      <w:sz w:val="24"/>
      <w:szCs w:val="20"/>
      <w:lang w:eastAsia="it-IT"/>
    </w:rPr>
  </w:style>
  <w:style w:type="paragraph" w:customStyle="1" w:styleId="item2">
    <w:name w:val="item2"/>
    <w:basedOn w:val="Normal"/>
    <w:uiPriority w:val="99"/>
    <w:rsid w:val="00F051E4"/>
    <w:pPr>
      <w:spacing w:before="100" w:after="100" w:line="240" w:lineRule="auto"/>
    </w:pPr>
    <w:rPr>
      <w:rFonts w:ascii="Times New Roman" w:hAnsi="Times New Roman"/>
      <w:sz w:val="15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greteria@ana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123</TotalTime>
  <Pages>1</Pages>
  <Words>370</Words>
  <Characters>2115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PCutente</dc:creator>
  <cp:keywords/>
  <dc:description/>
  <cp:lastModifiedBy>Utente1</cp:lastModifiedBy>
  <cp:revision>50</cp:revision>
  <cp:lastPrinted>2012-03-28T16:43:00Z</cp:lastPrinted>
  <dcterms:created xsi:type="dcterms:W3CDTF">2012-03-21T20:12:00Z</dcterms:created>
  <dcterms:modified xsi:type="dcterms:W3CDTF">2013-05-06T09:08:00Z</dcterms:modified>
</cp:coreProperties>
</file>